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D9" w:rsidRPr="00B21166" w:rsidRDefault="003954D9">
      <w:pPr>
        <w:rPr>
          <w:b/>
        </w:rPr>
      </w:pPr>
      <w:r w:rsidRPr="00B21166">
        <w:rPr>
          <w:b/>
        </w:rPr>
        <w:t>Terenska nastava –Tiflološki muzej</w:t>
      </w:r>
    </w:p>
    <w:p w:rsidR="003954D9" w:rsidRDefault="003954D9">
      <w:r>
        <w:t xml:space="preserve">Učenici drugih razreda posjetili su Teflološki muzej u Zagrebu. Cilj terenske nastave bio je jačanje etičnosti i senzibilizacije prema osobama oštećena vida. </w:t>
      </w:r>
    </w:p>
    <w:p w:rsidR="003954D9" w:rsidRDefault="003954D9">
      <w:r>
        <w:t xml:space="preserve">Upoznali smo pismo za slijepe „Braicu“, kretali smo se u tami, sa bijelim štapom. </w:t>
      </w:r>
    </w:p>
    <w:p w:rsidR="003954D9" w:rsidRDefault="003954D9">
      <w:r>
        <w:t>Posebno nam se svidjela „tamna soba“ i stroj za pisanje „Braice“.</w:t>
      </w:r>
    </w:p>
    <w:p w:rsidR="003954D9" w:rsidRDefault="003954D9">
      <w:r>
        <w:t>Slike u prilogu.</w:t>
      </w:r>
    </w:p>
    <w:p w:rsidR="003954D9" w:rsidRDefault="003954D9">
      <w:r w:rsidRPr="00F70649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53.75pt;height:340.5pt;visibility:visible">
            <v:imagedata r:id="rId6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6" o:spid="_x0000_i1026" type="#_x0000_t75" style="width:453.75pt;height:340.5pt;visibility:visible">
            <v:imagedata r:id="rId7" o:title=""/>
          </v:shape>
        </w:pict>
      </w:r>
    </w:p>
    <w:p w:rsidR="003954D9" w:rsidRDefault="003954D9">
      <w:r w:rsidRPr="00F70649">
        <w:rPr>
          <w:noProof/>
          <w:lang w:eastAsia="hr-HR"/>
        </w:rPr>
        <w:pict>
          <v:shape id="Slika 7" o:spid="_x0000_i1027" type="#_x0000_t75" style="width:453.75pt;height:340.5pt;visibility:visible">
            <v:imagedata r:id="rId8" o:title=""/>
          </v:shape>
        </w:pict>
      </w:r>
    </w:p>
    <w:p w:rsidR="003954D9" w:rsidRDefault="003954D9">
      <w:r w:rsidRPr="00F70649">
        <w:rPr>
          <w:noProof/>
          <w:lang w:eastAsia="hr-HR"/>
        </w:rPr>
        <w:pict>
          <v:shape id="Slika 8" o:spid="_x0000_i1028" type="#_x0000_t75" style="width:453.75pt;height:340.5pt;visibility:visible">
            <v:imagedata r:id="rId9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9" o:spid="_x0000_i1029" type="#_x0000_t75" style="width:453.75pt;height:340.5pt;visibility:visible">
            <v:imagedata r:id="rId10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10" o:spid="_x0000_i1030" type="#_x0000_t75" style="width:453.75pt;height:340.5pt;visibility:visible">
            <v:imagedata r:id="rId11" o:title=""/>
          </v:shape>
        </w:pict>
      </w:r>
    </w:p>
    <w:p w:rsidR="003954D9" w:rsidRDefault="003954D9">
      <w:r w:rsidRPr="00F70649">
        <w:rPr>
          <w:noProof/>
          <w:lang w:eastAsia="hr-HR"/>
        </w:rPr>
        <w:pict>
          <v:shape id="Slika 11" o:spid="_x0000_i1031" type="#_x0000_t75" style="width:453.75pt;height:340.5pt;visibility:visible">
            <v:imagedata r:id="rId12" o:title=""/>
          </v:shape>
        </w:pict>
      </w:r>
    </w:p>
    <w:p w:rsidR="003954D9" w:rsidRDefault="003954D9">
      <w:r w:rsidRPr="00F70649">
        <w:rPr>
          <w:noProof/>
          <w:lang w:eastAsia="hr-HR"/>
        </w:rPr>
        <w:pict>
          <v:shape id="Slika 12" o:spid="_x0000_i1032" type="#_x0000_t75" style="width:453.75pt;height:340.5pt;visibility:visible">
            <v:imagedata r:id="rId13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13" o:spid="_x0000_i1033" type="#_x0000_t75" style="width:453.75pt;height:340.5pt;visibility:visible">
            <v:imagedata r:id="rId14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14" o:spid="_x0000_i1034" type="#_x0000_t75" style="width:453.75pt;height:340.5pt;visibility:visible">
            <v:imagedata r:id="rId15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15" o:spid="_x0000_i1035" type="#_x0000_t75" style="width:453.75pt;height:340.5pt;visibility:visible">
            <v:imagedata r:id="rId16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16" o:spid="_x0000_i1036" type="#_x0000_t75" style="width:453.75pt;height:340.5pt;visibility:visible">
            <v:imagedata r:id="rId17" o:title=""/>
          </v:shape>
        </w:pict>
      </w:r>
    </w:p>
    <w:p w:rsidR="003954D9" w:rsidRDefault="003954D9"/>
    <w:p w:rsidR="003954D9" w:rsidRDefault="003954D9">
      <w:r w:rsidRPr="00F70649">
        <w:rPr>
          <w:noProof/>
          <w:lang w:eastAsia="hr-HR"/>
        </w:rPr>
        <w:pict>
          <v:shape id="Slika 17" o:spid="_x0000_i1037" type="#_x0000_t75" style="width:453.75pt;height:340.5pt;visibility:visible">
            <v:imagedata r:id="rId18" o:title=""/>
          </v:shape>
        </w:pict>
      </w:r>
    </w:p>
    <w:sectPr w:rsidR="003954D9" w:rsidSect="00D30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4D9" w:rsidRDefault="003954D9" w:rsidP="00B21166">
      <w:pPr>
        <w:spacing w:after="0" w:line="240" w:lineRule="auto"/>
      </w:pPr>
      <w:r>
        <w:separator/>
      </w:r>
    </w:p>
  </w:endnote>
  <w:endnote w:type="continuationSeparator" w:id="0">
    <w:p w:rsidR="003954D9" w:rsidRDefault="003954D9" w:rsidP="00B21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4D9" w:rsidRDefault="003954D9" w:rsidP="00B21166">
      <w:pPr>
        <w:spacing w:after="0" w:line="240" w:lineRule="auto"/>
      </w:pPr>
      <w:r>
        <w:separator/>
      </w:r>
    </w:p>
  </w:footnote>
  <w:footnote w:type="continuationSeparator" w:id="0">
    <w:p w:rsidR="003954D9" w:rsidRDefault="003954D9" w:rsidP="00B211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1166"/>
    <w:rsid w:val="00252E97"/>
    <w:rsid w:val="00255674"/>
    <w:rsid w:val="003954D9"/>
    <w:rsid w:val="0046609B"/>
    <w:rsid w:val="00496F7E"/>
    <w:rsid w:val="00591C55"/>
    <w:rsid w:val="006D1918"/>
    <w:rsid w:val="00717F39"/>
    <w:rsid w:val="00852CE2"/>
    <w:rsid w:val="009F0813"/>
    <w:rsid w:val="00B21166"/>
    <w:rsid w:val="00C761DE"/>
    <w:rsid w:val="00D04E5F"/>
    <w:rsid w:val="00D30977"/>
    <w:rsid w:val="00E7772D"/>
    <w:rsid w:val="00EE5774"/>
    <w:rsid w:val="00F70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7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1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11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21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2116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B21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2116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58</Words>
  <Characters>336</Characters>
  <Application>Microsoft Office Outlook</Application>
  <DocSecurity>0</DocSecurity>
  <Lines>0</Lines>
  <Paragraphs>0</Paragraphs>
  <ScaleCrop>false</ScaleCrop>
  <Company>NCTK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Terenska nastava –Tiflološki muzej</dc:title>
  <dc:subject/>
  <dc:creator>Admin</dc:creator>
  <cp:keywords/>
  <dc:description/>
  <cp:lastModifiedBy>Korisnik</cp:lastModifiedBy>
  <cp:revision>2</cp:revision>
  <dcterms:created xsi:type="dcterms:W3CDTF">2014-03-04T08:05:00Z</dcterms:created>
  <dcterms:modified xsi:type="dcterms:W3CDTF">2014-03-04T08:05:00Z</dcterms:modified>
</cp:coreProperties>
</file>